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6973" w:rsidRDefault="00776973" w:rsidP="00E80EB1">
      <w:pPr>
        <w:shd w:val="clear" w:color="auto" w:fill="FFFFFF"/>
        <w:spacing w:after="0" w:line="240" w:lineRule="auto"/>
        <w:jc w:val="right"/>
        <w:rPr>
          <w:lang w:val="en-US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3.5pt;height:637.5pt">
            <v:imagedata r:id="rId4" o:title=""/>
          </v:shape>
        </w:pict>
      </w:r>
    </w:p>
    <w:p w:rsidR="00776973" w:rsidRDefault="00776973" w:rsidP="00E80EB1">
      <w:pPr>
        <w:shd w:val="clear" w:color="auto" w:fill="FFFFFF"/>
        <w:spacing w:after="0" w:line="240" w:lineRule="auto"/>
        <w:jc w:val="right"/>
        <w:rPr>
          <w:lang w:val="en-US"/>
        </w:rPr>
      </w:pPr>
    </w:p>
    <w:p w:rsidR="00776973" w:rsidRDefault="00776973" w:rsidP="00E80EB1">
      <w:pPr>
        <w:shd w:val="clear" w:color="auto" w:fill="FFFFFF"/>
        <w:spacing w:after="0" w:line="240" w:lineRule="auto"/>
        <w:jc w:val="right"/>
        <w:rPr>
          <w:lang w:val="en-US"/>
        </w:rPr>
      </w:pPr>
    </w:p>
    <w:p w:rsidR="00776973" w:rsidRDefault="00776973" w:rsidP="00E80EB1">
      <w:pPr>
        <w:shd w:val="clear" w:color="auto" w:fill="FFFFFF"/>
        <w:spacing w:after="0" w:line="240" w:lineRule="auto"/>
        <w:jc w:val="right"/>
        <w:rPr>
          <w:lang w:val="en-US"/>
        </w:rPr>
      </w:pPr>
    </w:p>
    <w:p w:rsidR="00776973" w:rsidRDefault="00776973" w:rsidP="00E80EB1">
      <w:pPr>
        <w:shd w:val="clear" w:color="auto" w:fill="FFFFFF"/>
        <w:spacing w:after="0" w:line="240" w:lineRule="auto"/>
        <w:jc w:val="right"/>
        <w:rPr>
          <w:lang w:val="en-US"/>
        </w:rPr>
      </w:pPr>
    </w:p>
    <w:p w:rsidR="00776973" w:rsidRPr="006017D9" w:rsidRDefault="00776973" w:rsidP="00E80EB1">
      <w:pPr>
        <w:shd w:val="clear" w:color="auto" w:fill="FFFFFF"/>
        <w:spacing w:after="0" w:line="240" w:lineRule="auto"/>
        <w:jc w:val="right"/>
        <w:rPr>
          <w:rFonts w:ascii="Times New Roman" w:hAnsi="Times New Roman"/>
          <w:color w:val="333333"/>
          <w:sz w:val="24"/>
          <w:szCs w:val="24"/>
          <w:lang w:val="en-US" w:eastAsia="ru-RU"/>
        </w:rPr>
      </w:pPr>
    </w:p>
    <w:p w:rsidR="00776973" w:rsidRPr="00700428" w:rsidRDefault="00776973" w:rsidP="00472439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700428">
        <w:rPr>
          <w:rFonts w:ascii="Times New Roman" w:hAnsi="Times New Roman"/>
          <w:b/>
          <w:bCs/>
          <w:caps/>
          <w:color w:val="333333"/>
          <w:sz w:val="24"/>
          <w:szCs w:val="24"/>
          <w:lang w:eastAsia="ru-RU"/>
        </w:rPr>
        <w:t>ПОЛОЖЕНИЕ</w:t>
      </w:r>
      <w:r w:rsidRPr="00700428">
        <w:rPr>
          <w:rFonts w:ascii="Times New Roman" w:hAnsi="Times New Roman"/>
          <w:b/>
          <w:bCs/>
          <w:caps/>
          <w:color w:val="333333"/>
          <w:sz w:val="24"/>
          <w:szCs w:val="24"/>
          <w:lang w:eastAsia="ru-RU"/>
        </w:rPr>
        <w:br/>
      </w:r>
      <w:r w:rsidRPr="00700428">
        <w:rPr>
          <w:rFonts w:ascii="Times New Roman" w:hAnsi="Times New Roman"/>
          <w:b/>
          <w:bCs/>
          <w:color w:val="333333"/>
          <w:sz w:val="24"/>
          <w:szCs w:val="24"/>
          <w:lang w:eastAsia="ru-RU"/>
        </w:rPr>
        <w:t>об оказании платных дополнительных образовательных услуг в</w:t>
      </w:r>
      <w:r w:rsidRPr="00472439">
        <w:rPr>
          <w:rFonts w:ascii="Times New Roman" w:hAnsi="Times New Roman"/>
          <w:b/>
          <w:bCs/>
          <w:color w:val="333333"/>
          <w:sz w:val="24"/>
          <w:szCs w:val="24"/>
          <w:lang w:eastAsia="ru-RU"/>
        </w:rPr>
        <w:t> Государственном бюджетном учреждении дополнительного образования «Республиканская детско-юношеская спортивная школа по конному спорту» Министерства по делам молодежи и спорту Республики Татарстан.</w:t>
      </w:r>
    </w:p>
    <w:p w:rsidR="00776973" w:rsidRPr="00700428" w:rsidRDefault="00776973" w:rsidP="00472439">
      <w:pPr>
        <w:shd w:val="clear" w:color="auto" w:fill="FFFFFF"/>
        <w:spacing w:before="100" w:beforeAutospacing="1" w:after="9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 </w:t>
      </w:r>
    </w:p>
    <w:p w:rsidR="00776973" w:rsidRPr="00700428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700428">
        <w:rPr>
          <w:rFonts w:ascii="Times New Roman" w:hAnsi="Times New Roman"/>
          <w:b/>
          <w:bCs/>
          <w:color w:val="333333"/>
          <w:sz w:val="24"/>
          <w:szCs w:val="24"/>
          <w:lang w:eastAsia="ru-RU"/>
        </w:rPr>
        <w:t>I. Общие положения.</w:t>
      </w:r>
    </w:p>
    <w:p w:rsidR="00776973" w:rsidRPr="00700428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1.1 . Настоящее положение разработано в соответствии с Конституцией РФ,</w:t>
      </w:r>
    </w:p>
    <w:p w:rsidR="00776973" w:rsidRPr="00700428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ФЗ «Об образовании в Российской Федерации» № 273 –ФЗ от 29.12.2012 г.  Положением «Об оказании платных дополнительных образовательных услуг в образовательных учреждениях города Моршанска» от 29 мая</w:t>
      </w:r>
      <w:r w:rsidRPr="00472439">
        <w:rPr>
          <w:rFonts w:ascii="Times New Roman" w:hAnsi="Times New Roman"/>
          <w:color w:val="333333"/>
          <w:sz w:val="24"/>
          <w:szCs w:val="24"/>
          <w:lang w:eastAsia="ru-RU"/>
        </w:rPr>
        <w:t> </w:t>
      </w: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 xml:space="preserve">2007 г.№628, Уставом </w:t>
      </w:r>
      <w:r w:rsidRPr="00472439">
        <w:rPr>
          <w:rFonts w:ascii="Times New Roman" w:hAnsi="Times New Roman"/>
          <w:color w:val="333333"/>
          <w:sz w:val="24"/>
          <w:szCs w:val="24"/>
          <w:lang w:eastAsia="ru-RU"/>
        </w:rPr>
        <w:t xml:space="preserve">ГБУ ДО РДЮСШ по конному спорту, </w:t>
      </w: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и регулирует отношения, возникающие между потребителем и исполнителем при оказании платных образовательных услуг,</w:t>
      </w:r>
    </w:p>
    <w:p w:rsidR="00776973" w:rsidRPr="00700428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1.2</w:t>
      </w:r>
      <w:r>
        <w:rPr>
          <w:rFonts w:ascii="Times New Roman" w:hAnsi="Times New Roman"/>
          <w:color w:val="333333"/>
          <w:sz w:val="24"/>
          <w:szCs w:val="24"/>
          <w:lang w:eastAsia="ru-RU"/>
        </w:rPr>
        <w:t>.</w:t>
      </w: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 Понятия, используемые в настоящем Положении, означают:</w:t>
      </w:r>
    </w:p>
    <w:p w:rsidR="00776973" w:rsidRPr="00700428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– «потребитель» – гражданин, заказывающий образовательные услуги для себя или несовершеннолетних граждан;</w:t>
      </w:r>
    </w:p>
    <w:p w:rsidR="00776973" w:rsidRPr="00700428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 xml:space="preserve">– «исполнитель» – </w:t>
      </w:r>
      <w:r w:rsidRPr="00472439">
        <w:rPr>
          <w:rFonts w:ascii="Times New Roman" w:hAnsi="Times New Roman"/>
          <w:color w:val="333333"/>
          <w:sz w:val="24"/>
          <w:szCs w:val="24"/>
          <w:lang w:eastAsia="ru-RU"/>
        </w:rPr>
        <w:t>ГБУ ДО РДЮСШ по конному спорту (далее-школа)</w:t>
      </w: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, оказывающая платные образовательные услуги по реализации дополнительных образовательных программ, не предусмотренных соответствующими образовательными программами, государственными образовательными стандартами.</w:t>
      </w:r>
    </w:p>
    <w:p w:rsidR="00776973" w:rsidRPr="00700428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1.3</w:t>
      </w:r>
      <w:r>
        <w:rPr>
          <w:rFonts w:ascii="Times New Roman" w:hAnsi="Times New Roman"/>
          <w:color w:val="333333"/>
          <w:sz w:val="24"/>
          <w:szCs w:val="24"/>
          <w:lang w:eastAsia="ru-RU"/>
        </w:rPr>
        <w:t>.</w:t>
      </w: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 xml:space="preserve"> Деятельность по оказанию платных дополнительных образовательных услуг предусмотрена Уставом </w:t>
      </w:r>
      <w:r w:rsidRPr="00472439">
        <w:rPr>
          <w:rFonts w:ascii="Times New Roman" w:hAnsi="Times New Roman"/>
          <w:color w:val="333333"/>
          <w:sz w:val="24"/>
          <w:szCs w:val="24"/>
          <w:lang w:eastAsia="ru-RU"/>
        </w:rPr>
        <w:t>школы</w:t>
      </w: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 xml:space="preserve"> и не является предпринимательской.</w:t>
      </w:r>
    </w:p>
    <w:p w:rsidR="00776973" w:rsidRPr="00700428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1.4</w:t>
      </w:r>
      <w:r>
        <w:rPr>
          <w:rFonts w:ascii="Times New Roman" w:hAnsi="Times New Roman"/>
          <w:color w:val="333333"/>
          <w:sz w:val="24"/>
          <w:szCs w:val="24"/>
          <w:lang w:eastAsia="ru-RU"/>
        </w:rPr>
        <w:t>.</w:t>
      </w: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 </w:t>
      </w:r>
      <w:r w:rsidRPr="00472439">
        <w:rPr>
          <w:rFonts w:ascii="Times New Roman" w:hAnsi="Times New Roman"/>
          <w:color w:val="333333"/>
          <w:sz w:val="24"/>
          <w:szCs w:val="24"/>
          <w:lang w:eastAsia="ru-RU"/>
        </w:rPr>
        <w:t>Школа</w:t>
      </w: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 xml:space="preserve"> предоставляет платные дополнительные образовательные услуги в целях наиболее полного удовлетворения образовательных потребностей учащихся и населения.</w:t>
      </w:r>
    </w:p>
    <w:p w:rsidR="00776973" w:rsidRPr="00700428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1.5</w:t>
      </w:r>
      <w:r>
        <w:rPr>
          <w:rFonts w:ascii="Times New Roman" w:hAnsi="Times New Roman"/>
          <w:color w:val="333333"/>
          <w:sz w:val="24"/>
          <w:szCs w:val="24"/>
          <w:lang w:eastAsia="ru-RU"/>
        </w:rPr>
        <w:t>.</w:t>
      </w: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 Платные дополнительные образовательные услуги не могут быть оказаны взамен или в рамках основной образовательной деятельности (в рамках основных образовательных программ (учебных планов) и государственных образовательных стандартов), финансируемой за счет средств соответствующего бюджета и осуществляются за счет внебюджетных средств: спонсорских средств сторонних организаций, частных лиц.</w:t>
      </w:r>
    </w:p>
    <w:p w:rsidR="00776973" w:rsidRPr="00700428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1.</w:t>
      </w:r>
      <w:r>
        <w:rPr>
          <w:rFonts w:ascii="Times New Roman" w:hAnsi="Times New Roman"/>
          <w:color w:val="333333"/>
          <w:sz w:val="24"/>
          <w:szCs w:val="24"/>
          <w:lang w:eastAsia="ru-RU"/>
        </w:rPr>
        <w:t>6.</w:t>
      </w: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 Дополнительные образовательные или иные услуги в соответствии со ст. 16 Закона РФ «О защите прав потребителя» могут оказываться только с согласия их получателя. Отказ получателя от предоставления дополнительных услуг не может быть причиной уменьшения объема предоставленных ему основных услуг.</w:t>
      </w:r>
    </w:p>
    <w:p w:rsidR="00776973" w:rsidRPr="00700428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1.7</w:t>
      </w:r>
      <w:r>
        <w:rPr>
          <w:rFonts w:ascii="Times New Roman" w:hAnsi="Times New Roman"/>
          <w:color w:val="333333"/>
          <w:sz w:val="24"/>
          <w:szCs w:val="24"/>
          <w:lang w:eastAsia="ru-RU"/>
        </w:rPr>
        <w:t>.</w:t>
      </w: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 xml:space="preserve"> Оказание дополнительных услуг не может наносить ущерб или ухудшить качество предоставления основных образовательных услуг, которые </w:t>
      </w:r>
      <w:r w:rsidRPr="00472439">
        <w:rPr>
          <w:rFonts w:ascii="Times New Roman" w:hAnsi="Times New Roman"/>
          <w:color w:val="333333"/>
          <w:sz w:val="24"/>
          <w:szCs w:val="24"/>
          <w:lang w:eastAsia="ru-RU"/>
        </w:rPr>
        <w:t>школа</w:t>
      </w: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 xml:space="preserve"> оказывает бесплатно.</w:t>
      </w:r>
    </w:p>
    <w:p w:rsidR="00776973" w:rsidRPr="00700428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1.8 Требования к оказанию образовательных услуг, в том числе содержанию образовательных программ, специальных курсов, определяются по соглашению сторон и могут быть выше, чем это предусмотрено государственными образовательными стандартами.</w:t>
      </w:r>
    </w:p>
    <w:p w:rsidR="00776973" w:rsidRPr="00700428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1.9 </w:t>
      </w:r>
      <w:r w:rsidRPr="00472439">
        <w:rPr>
          <w:rFonts w:ascii="Times New Roman" w:hAnsi="Times New Roman"/>
          <w:color w:val="333333"/>
          <w:sz w:val="24"/>
          <w:szCs w:val="24"/>
          <w:lang w:eastAsia="ru-RU"/>
        </w:rPr>
        <w:t>Школа</w:t>
      </w: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 xml:space="preserve"> имеет право предоставить сторонним организациям или физическим лицам возможность оказания образовательных услуг. Для этого с ними заключается договор о сотрудничестве, трудовой договор.</w:t>
      </w:r>
    </w:p>
    <w:p w:rsidR="00776973" w:rsidRPr="00700428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 </w:t>
      </w:r>
    </w:p>
    <w:p w:rsidR="00776973" w:rsidRPr="00700428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700428">
        <w:rPr>
          <w:rFonts w:ascii="Times New Roman" w:hAnsi="Times New Roman"/>
          <w:b/>
          <w:bCs/>
          <w:color w:val="333333"/>
          <w:sz w:val="24"/>
          <w:szCs w:val="24"/>
          <w:lang w:eastAsia="ru-RU"/>
        </w:rPr>
        <w:t>II. Перечень платных дополнительных образовательных услуг.</w:t>
      </w:r>
    </w:p>
    <w:p w:rsidR="00776973" w:rsidRPr="00700428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472439">
        <w:rPr>
          <w:rFonts w:ascii="Times New Roman" w:hAnsi="Times New Roman"/>
          <w:color w:val="333333"/>
          <w:sz w:val="24"/>
          <w:szCs w:val="24"/>
          <w:lang w:eastAsia="ru-RU"/>
        </w:rPr>
        <w:t>Школа</w:t>
      </w: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 xml:space="preserve"> вправе оказывать населению, учащимся следующие дополнительные услуги:</w:t>
      </w:r>
    </w:p>
    <w:p w:rsidR="00776973" w:rsidRPr="00700428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2.1 Развивающие услуги – развивающие формы и методы специального обучения:</w:t>
      </w:r>
    </w:p>
    <w:p w:rsidR="00776973" w:rsidRPr="00700428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а) изучение специальных курсов и циклов дисциплин сверх часов и программ, предусмотренных учебным планом;</w:t>
      </w:r>
    </w:p>
    <w:p w:rsidR="00776973" w:rsidRPr="00700428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б) обучение по дополнительным образовательным программам;</w:t>
      </w:r>
    </w:p>
    <w:p w:rsidR="00776973" w:rsidRPr="00700428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в) различные курсы:</w:t>
      </w:r>
    </w:p>
    <w:p w:rsidR="00776973" w:rsidRPr="00472439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472439">
        <w:rPr>
          <w:rFonts w:ascii="Times New Roman" w:hAnsi="Times New Roman"/>
          <w:color w:val="333333"/>
          <w:sz w:val="24"/>
          <w:szCs w:val="24"/>
          <w:lang w:eastAsia="ru-RU"/>
        </w:rPr>
        <w:t xml:space="preserve">- </w:t>
      </w: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 повышения квалификации.</w:t>
      </w:r>
    </w:p>
    <w:p w:rsidR="00776973" w:rsidRPr="00700428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472439">
        <w:rPr>
          <w:rFonts w:ascii="Times New Roman" w:hAnsi="Times New Roman"/>
          <w:color w:val="333333"/>
          <w:sz w:val="24"/>
          <w:szCs w:val="24"/>
          <w:lang w:eastAsia="ru-RU"/>
        </w:rPr>
        <w:t>- семинары.</w:t>
      </w:r>
    </w:p>
    <w:p w:rsidR="00776973" w:rsidRPr="00700428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 xml:space="preserve">2.2  </w:t>
      </w:r>
      <w:r w:rsidRPr="00472439">
        <w:rPr>
          <w:rFonts w:ascii="Times New Roman" w:hAnsi="Times New Roman"/>
          <w:color w:val="333333"/>
          <w:sz w:val="24"/>
          <w:szCs w:val="24"/>
          <w:lang w:eastAsia="ru-RU"/>
        </w:rPr>
        <w:t>М</w:t>
      </w: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ероприятия</w:t>
      </w:r>
      <w:r w:rsidRPr="00472439">
        <w:rPr>
          <w:rFonts w:ascii="Times New Roman" w:hAnsi="Times New Roman"/>
          <w:color w:val="333333"/>
          <w:sz w:val="24"/>
          <w:szCs w:val="24"/>
          <w:lang w:eastAsia="ru-RU"/>
        </w:rPr>
        <w:t>, направленные на</w:t>
      </w: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 xml:space="preserve"> физическо</w:t>
      </w:r>
      <w:r w:rsidRPr="00472439">
        <w:rPr>
          <w:rFonts w:ascii="Times New Roman" w:hAnsi="Times New Roman"/>
          <w:color w:val="333333"/>
          <w:sz w:val="24"/>
          <w:szCs w:val="24"/>
          <w:lang w:eastAsia="ru-RU"/>
        </w:rPr>
        <w:t>е</w:t>
      </w: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 xml:space="preserve"> развити</w:t>
      </w:r>
      <w:r w:rsidRPr="00472439">
        <w:rPr>
          <w:rFonts w:ascii="Times New Roman" w:hAnsi="Times New Roman"/>
          <w:color w:val="333333"/>
          <w:sz w:val="24"/>
          <w:szCs w:val="24"/>
          <w:lang w:eastAsia="ru-RU"/>
        </w:rPr>
        <w:t>е</w:t>
      </w: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.</w:t>
      </w:r>
    </w:p>
    <w:p w:rsidR="00776973" w:rsidRPr="00700428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2.3 Оздоровительные услуги, направленные на охрану и укрепление здоровья обучающихся.</w:t>
      </w:r>
    </w:p>
    <w:p w:rsidR="00776973" w:rsidRPr="00700428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2.4 Образовательное учреждение вправе оказывать и другие дополнительные услуги, если они не ущемляют основной учебный процесс и не входят в образовательную деятельность, финансируемую из средств бюджета.</w:t>
      </w:r>
    </w:p>
    <w:p w:rsidR="00776973" w:rsidRPr="00700428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 </w:t>
      </w:r>
    </w:p>
    <w:p w:rsidR="00776973" w:rsidRPr="00700428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700428">
        <w:rPr>
          <w:rFonts w:ascii="Times New Roman" w:hAnsi="Times New Roman"/>
          <w:b/>
          <w:bCs/>
          <w:color w:val="333333"/>
          <w:sz w:val="24"/>
          <w:szCs w:val="24"/>
          <w:lang w:eastAsia="ru-RU"/>
        </w:rPr>
        <w:t>III. Порядок оказания платных дополнительных образовательных услуг.</w:t>
      </w:r>
    </w:p>
    <w:p w:rsidR="00776973" w:rsidRPr="00700428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3.1</w:t>
      </w:r>
      <w:r w:rsidRPr="00472439">
        <w:rPr>
          <w:rFonts w:ascii="Times New Roman" w:hAnsi="Times New Roman"/>
          <w:color w:val="333333"/>
          <w:sz w:val="24"/>
          <w:szCs w:val="24"/>
          <w:lang w:eastAsia="ru-RU"/>
        </w:rPr>
        <w:t xml:space="preserve">. </w:t>
      </w: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 xml:space="preserve">Для оказания платных дополнительных образовательных услуг </w:t>
      </w:r>
      <w:r w:rsidRPr="00472439">
        <w:rPr>
          <w:rFonts w:ascii="Times New Roman" w:hAnsi="Times New Roman"/>
          <w:color w:val="333333"/>
          <w:sz w:val="24"/>
          <w:szCs w:val="24"/>
          <w:lang w:eastAsia="ru-RU"/>
        </w:rPr>
        <w:t>Школа</w:t>
      </w: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:</w:t>
      </w:r>
    </w:p>
    <w:p w:rsidR="00776973" w:rsidRPr="00700428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3.1.1Создает необходимые условия для проведения платных дополнительных образовательных услуг в соответствии с действующими санитарными правилами и нормами.</w:t>
      </w:r>
    </w:p>
    <w:p w:rsidR="00776973" w:rsidRPr="00700428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3.1.2</w:t>
      </w:r>
      <w:r w:rsidRPr="00472439">
        <w:rPr>
          <w:rFonts w:ascii="Times New Roman" w:hAnsi="Times New Roman"/>
          <w:color w:val="333333"/>
          <w:sz w:val="24"/>
          <w:szCs w:val="24"/>
          <w:lang w:eastAsia="ru-RU"/>
        </w:rPr>
        <w:t xml:space="preserve">. </w:t>
      </w: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 Обеспечивает кадровый соста</w:t>
      </w:r>
      <w:r w:rsidRPr="00472439">
        <w:rPr>
          <w:rFonts w:ascii="Times New Roman" w:hAnsi="Times New Roman"/>
          <w:color w:val="333333"/>
          <w:sz w:val="24"/>
          <w:szCs w:val="24"/>
          <w:lang w:eastAsia="ru-RU"/>
        </w:rPr>
        <w:t xml:space="preserve">в и оформляет трудовые договоры </w:t>
      </w: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выполнения платных образовательных услуг.</w:t>
      </w:r>
    </w:p>
    <w:p w:rsidR="00776973" w:rsidRPr="00700428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3.1.3</w:t>
      </w:r>
      <w:r>
        <w:rPr>
          <w:rFonts w:ascii="Times New Roman" w:hAnsi="Times New Roman"/>
          <w:color w:val="333333"/>
          <w:sz w:val="24"/>
          <w:szCs w:val="24"/>
          <w:lang w:eastAsia="ru-RU"/>
        </w:rPr>
        <w:t>.</w:t>
      </w: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 Составляет смету расходов на платные дополнительные образовательные услуги.</w:t>
      </w:r>
    </w:p>
    <w:p w:rsidR="00776973" w:rsidRPr="00700428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3.1.4</w:t>
      </w:r>
      <w:r>
        <w:rPr>
          <w:rFonts w:ascii="Times New Roman" w:hAnsi="Times New Roman"/>
          <w:color w:val="333333"/>
          <w:sz w:val="24"/>
          <w:szCs w:val="24"/>
          <w:lang w:eastAsia="ru-RU"/>
        </w:rPr>
        <w:t>.</w:t>
      </w: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 Руководитель образовательного учреждения издает приказы об организации платных дополнительных услуг в учреждении, в которых определяются:</w:t>
      </w:r>
    </w:p>
    <w:p w:rsidR="00776973" w:rsidRPr="00700428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– ответственность лиц, состав участников, организация работы по предоставлению дополнительных услуг (расписание занятий, график работы), привлекаемый преподавательский состав.</w:t>
      </w:r>
    </w:p>
    <w:p w:rsidR="00776973" w:rsidRPr="00700428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Утверждает:</w:t>
      </w:r>
    </w:p>
    <w:p w:rsidR="00776973" w:rsidRPr="00700428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– учебный план, учебную программу;</w:t>
      </w:r>
    </w:p>
    <w:p w:rsidR="00776973" w:rsidRPr="00700428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– смету расходов;</w:t>
      </w:r>
    </w:p>
    <w:p w:rsidR="00776973" w:rsidRPr="00700428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– штатное расписание;</w:t>
      </w:r>
    </w:p>
    <w:p w:rsidR="00776973" w:rsidRPr="00700428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– должностные инструкции.</w:t>
      </w:r>
    </w:p>
    <w:p w:rsidR="00776973" w:rsidRPr="00700428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3.1.5</w:t>
      </w:r>
      <w:r>
        <w:rPr>
          <w:rFonts w:ascii="Times New Roman" w:hAnsi="Times New Roman"/>
          <w:color w:val="333333"/>
          <w:sz w:val="24"/>
          <w:szCs w:val="24"/>
          <w:lang w:eastAsia="ru-RU"/>
        </w:rPr>
        <w:t>.</w:t>
      </w: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 Оформляет договор с потребителем на оказание платных дополнительных образовательных услуг.</w:t>
      </w:r>
    </w:p>
    <w:p w:rsidR="00776973" w:rsidRPr="00700428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Договор заключается в письменной форме. Заключение договора на оказание платных дополнительных образовательных услуг в письменной форме обусловлено требованиями гражданского законодательства (ст. 161, ст. 434, п. 1, ст.779–783 Г К РФ), Закона РФ «О защите прав потребител</w:t>
      </w:r>
      <w:r>
        <w:rPr>
          <w:rFonts w:ascii="Times New Roman" w:hAnsi="Times New Roman"/>
          <w:color w:val="333333"/>
          <w:sz w:val="24"/>
          <w:szCs w:val="24"/>
          <w:lang w:eastAsia="ru-RU"/>
        </w:rPr>
        <w:t>ей»</w:t>
      </w: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 xml:space="preserve"> (ст. 14, п. 6). Договор должен содержать следующие сведения:</w:t>
      </w:r>
    </w:p>
    <w:p w:rsidR="00776973" w:rsidRPr="00700428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а) наименование муниципального образовательного учреждения-исполнителя и место его нахождения (юридический адрес);</w:t>
      </w:r>
    </w:p>
    <w:p w:rsidR="00776973" w:rsidRPr="00700428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б) фамилия, имя, отчество, телефон и адрес потребителя;</w:t>
      </w:r>
    </w:p>
    <w:p w:rsidR="00776973" w:rsidRPr="00700428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в) сроки оказания платных образовательных услуг;</w:t>
      </w:r>
    </w:p>
    <w:p w:rsidR="00776973" w:rsidRPr="00700428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г) направленность дополнительных образовательных программ, виды образовательных услуг, их стоимость и порядок оплаты;</w:t>
      </w:r>
    </w:p>
    <w:p w:rsidR="00776973" w:rsidRPr="00700428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д) при необходимости другие сведения, связанные со спецификой оказываемых платных дополнительных образовательных услуг;</w:t>
      </w:r>
    </w:p>
    <w:p w:rsidR="00776973" w:rsidRPr="00700428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е) должность, фамилия, имя, отчество лица, подписывающего договор от имени исполнителя, его подпись, а также подпись потребителя.</w:t>
      </w:r>
    </w:p>
    <w:p w:rsidR="00776973" w:rsidRPr="00700428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3.1.6</w:t>
      </w:r>
      <w:r>
        <w:rPr>
          <w:rFonts w:ascii="Times New Roman" w:hAnsi="Times New Roman"/>
          <w:color w:val="333333"/>
          <w:sz w:val="24"/>
          <w:szCs w:val="24"/>
          <w:lang w:eastAsia="ru-RU"/>
        </w:rPr>
        <w:t>.</w:t>
      </w: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 Договор составляется в двух экземплярах, один из которых находится у исполнителя, другой – у потребителя.</w:t>
      </w:r>
    </w:p>
    <w:p w:rsidR="00776973" w:rsidRPr="00700428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3.1.7</w:t>
      </w:r>
      <w:r>
        <w:rPr>
          <w:rFonts w:ascii="Times New Roman" w:hAnsi="Times New Roman"/>
          <w:color w:val="333333"/>
          <w:sz w:val="24"/>
          <w:szCs w:val="24"/>
          <w:lang w:eastAsia="ru-RU"/>
        </w:rPr>
        <w:t>.</w:t>
      </w: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 Потребитель обязан оплатить оказываемые образовательные услуги, в порядке и в сроки, указанные в договоре. Потребителю в соответствии с Законодательством РФ должен быть выдан документ, подтверждающий оплату образовательных услуг.</w:t>
      </w:r>
    </w:p>
    <w:p w:rsidR="00776973" w:rsidRPr="00700428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3.1.8</w:t>
      </w:r>
      <w:r>
        <w:rPr>
          <w:rFonts w:ascii="Times New Roman" w:hAnsi="Times New Roman"/>
          <w:color w:val="333333"/>
          <w:sz w:val="24"/>
          <w:szCs w:val="24"/>
          <w:lang w:eastAsia="ru-RU"/>
        </w:rPr>
        <w:t>.</w:t>
      </w: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 Стоимость оказываемых образовательных услуг в договоре определяется по соглашению между исполнителем и потребителем.</w:t>
      </w:r>
    </w:p>
    <w:p w:rsidR="00776973" w:rsidRPr="00700428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3.1.9</w:t>
      </w:r>
      <w:r>
        <w:rPr>
          <w:rFonts w:ascii="Times New Roman" w:hAnsi="Times New Roman"/>
          <w:color w:val="333333"/>
          <w:sz w:val="24"/>
          <w:szCs w:val="24"/>
          <w:lang w:eastAsia="ru-RU"/>
        </w:rPr>
        <w:t>.</w:t>
      </w: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 На оказание образовательных услуг, предусмотренных договором, составляется смета.</w:t>
      </w:r>
    </w:p>
    <w:p w:rsidR="00776973" w:rsidRPr="00700428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 </w:t>
      </w:r>
    </w:p>
    <w:p w:rsidR="00776973" w:rsidRPr="00700428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700428">
        <w:rPr>
          <w:rFonts w:ascii="Times New Roman" w:hAnsi="Times New Roman"/>
          <w:b/>
          <w:bCs/>
          <w:color w:val="333333"/>
          <w:sz w:val="24"/>
          <w:szCs w:val="24"/>
          <w:lang w:eastAsia="ru-RU"/>
        </w:rPr>
        <w:t>IV. Ответственность исполнителя и потребителя.</w:t>
      </w:r>
    </w:p>
    <w:p w:rsidR="00776973" w:rsidRPr="00700428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4.1</w:t>
      </w:r>
      <w:r w:rsidRPr="00472439">
        <w:rPr>
          <w:rFonts w:ascii="Times New Roman" w:hAnsi="Times New Roman"/>
          <w:color w:val="333333"/>
          <w:sz w:val="24"/>
          <w:szCs w:val="24"/>
          <w:lang w:eastAsia="ru-RU"/>
        </w:rPr>
        <w:t>.</w:t>
      </w: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 xml:space="preserve"> Исполнитель оказывает образовательные услуги в порядке и в сроки, определенные договором и Уставом </w:t>
      </w:r>
      <w:r w:rsidRPr="00472439">
        <w:rPr>
          <w:rFonts w:ascii="Times New Roman" w:hAnsi="Times New Roman"/>
          <w:color w:val="333333"/>
          <w:sz w:val="24"/>
          <w:szCs w:val="24"/>
          <w:lang w:eastAsia="ru-RU"/>
        </w:rPr>
        <w:t>школы</w:t>
      </w: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.</w:t>
      </w:r>
    </w:p>
    <w:p w:rsidR="00776973" w:rsidRPr="00700428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4.2</w:t>
      </w:r>
      <w:r w:rsidRPr="00472439">
        <w:rPr>
          <w:rFonts w:ascii="Times New Roman" w:hAnsi="Times New Roman"/>
          <w:color w:val="333333"/>
          <w:sz w:val="24"/>
          <w:szCs w:val="24"/>
          <w:lang w:eastAsia="ru-RU"/>
        </w:rPr>
        <w:t>.</w:t>
      </w: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 За неисполнение или ненадлежащее исполнение обязательств по договору исполнитель и потребитель несут ответственность, предусмотренную договором и законодательством РФ.</w:t>
      </w:r>
    </w:p>
    <w:p w:rsidR="00776973" w:rsidRPr="00700428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4.3</w:t>
      </w:r>
      <w:r w:rsidRPr="00472439">
        <w:rPr>
          <w:rFonts w:ascii="Times New Roman" w:hAnsi="Times New Roman"/>
          <w:color w:val="333333"/>
          <w:sz w:val="24"/>
          <w:szCs w:val="24"/>
          <w:lang w:eastAsia="ru-RU"/>
        </w:rPr>
        <w:t>.</w:t>
      </w: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 При обнаружении недостатков оказанных образовательных услуг, в том числе оказания их не в полном объеме, предусмотренном образовательными программами и учебными планами, потребитель вправе по своему выбору потребовать:</w:t>
      </w:r>
    </w:p>
    <w:p w:rsidR="00776973" w:rsidRPr="00700428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а) безвозмездного оказания образовательных услуг, в том числе оказания образовательных услуг в полном объеме в соответствии с образовательными программами, учебными планами и договором;</w:t>
      </w:r>
    </w:p>
    <w:p w:rsidR="00776973" w:rsidRPr="00700428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б) соответствующего уменьшения стоимости оказанных образовательных услуг;</w:t>
      </w:r>
    </w:p>
    <w:p w:rsidR="00776973" w:rsidRPr="00700428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в) возмещения понесённых им расходов по устранению недостатков оказанных образовательных услуг своими силами ими третьими лицами.</w:t>
      </w:r>
    </w:p>
    <w:p w:rsidR="00776973" w:rsidRPr="00700428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4.4</w:t>
      </w:r>
      <w:r>
        <w:rPr>
          <w:rFonts w:ascii="Times New Roman" w:hAnsi="Times New Roman"/>
          <w:color w:val="333333"/>
          <w:sz w:val="24"/>
          <w:szCs w:val="24"/>
          <w:lang w:eastAsia="ru-RU"/>
        </w:rPr>
        <w:t>.</w:t>
      </w: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 Потребитель вправе расторгнуть договор и потребовать полного возмещения убытков, если в установленный договором срок недостатки оказанных образовательных услуг не устранены исполнителем либо имеют существенный характер.</w:t>
      </w:r>
    </w:p>
    <w:p w:rsidR="00776973" w:rsidRPr="00700428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4.5</w:t>
      </w:r>
      <w:r>
        <w:rPr>
          <w:rFonts w:ascii="Times New Roman" w:hAnsi="Times New Roman"/>
          <w:color w:val="333333"/>
          <w:sz w:val="24"/>
          <w:szCs w:val="24"/>
          <w:lang w:eastAsia="ru-RU"/>
        </w:rPr>
        <w:t>.</w:t>
      </w: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 Если исполнитель своевременно не приступил к оказанию образовательных услуг или если во время оказания образовательных услуг стало очевидным, что оно не будет осуществлено в срок, а также в случае просрочки оказания образовательных услуг потребитель вправе по своему выбору:</w:t>
      </w:r>
    </w:p>
    <w:p w:rsidR="00776973" w:rsidRPr="00700428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а) назначить исполнителю новый срок, в течение которого исполнитель должен приступить к оказанию образовательных услуг и (или) закончить оказание образовательных услуг;</w:t>
      </w:r>
    </w:p>
    <w:p w:rsidR="00776973" w:rsidRPr="00700428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б) поручить оказать образовательные услуги третьим лицам за разумную цену и потребовать от исполнителя возмещения понесенных расходов;</w:t>
      </w:r>
    </w:p>
    <w:p w:rsidR="00776973" w:rsidRPr="00700428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в) потребовать уменьшения стоимости образовательных услуг;</w:t>
      </w:r>
    </w:p>
    <w:p w:rsidR="00776973" w:rsidRPr="00700428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г) расторгнуть договор.</w:t>
      </w:r>
    </w:p>
    <w:p w:rsidR="00776973" w:rsidRPr="00700428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4.6</w:t>
      </w:r>
      <w:r>
        <w:rPr>
          <w:rFonts w:ascii="Times New Roman" w:hAnsi="Times New Roman"/>
          <w:color w:val="333333"/>
          <w:sz w:val="24"/>
          <w:szCs w:val="24"/>
          <w:lang w:eastAsia="ru-RU"/>
        </w:rPr>
        <w:t>.</w:t>
      </w: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 Потребитель вправе потребовать полного возмещения убытков, причинённых ему в связи с нарушением сроков начала и (или) окончания оказания образовательных услуг, а также в связи с недостатками оказанных образовательных услуг в соответствии с действующим законодательством.</w:t>
      </w:r>
    </w:p>
    <w:p w:rsidR="00776973" w:rsidRPr="00700428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700428">
        <w:rPr>
          <w:rFonts w:ascii="Times New Roman" w:hAnsi="Times New Roman"/>
          <w:b/>
          <w:bCs/>
          <w:color w:val="333333"/>
          <w:sz w:val="24"/>
          <w:szCs w:val="24"/>
          <w:lang w:eastAsia="ru-RU"/>
        </w:rPr>
        <w:t> </w:t>
      </w:r>
    </w:p>
    <w:p w:rsidR="00776973" w:rsidRPr="00700428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700428">
        <w:rPr>
          <w:rFonts w:ascii="Times New Roman" w:hAnsi="Times New Roman"/>
          <w:b/>
          <w:bCs/>
          <w:color w:val="333333"/>
          <w:sz w:val="24"/>
          <w:szCs w:val="24"/>
          <w:lang w:eastAsia="ru-RU"/>
        </w:rPr>
        <w:t>V. Порядок получения и расходования средств.</w:t>
      </w:r>
    </w:p>
    <w:p w:rsidR="00776973" w:rsidRPr="00700428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5.1</w:t>
      </w:r>
      <w:r>
        <w:rPr>
          <w:rFonts w:ascii="Times New Roman" w:hAnsi="Times New Roman"/>
          <w:color w:val="333333"/>
          <w:sz w:val="24"/>
          <w:szCs w:val="24"/>
          <w:lang w:eastAsia="ru-RU"/>
        </w:rPr>
        <w:t>.</w:t>
      </w: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 На оказание каждой услуги составляется смета расходов в расчете на одного получателя этой услуги. Смета рассчитывается в целом на группу получателей одного вида услуги и затем определяется цена отдельной услуги на каждого получателя. Смета разрабатывается непосредственно образовательным учреждением, утверждается руководителем.</w:t>
      </w:r>
    </w:p>
    <w:p w:rsidR="00776973" w:rsidRPr="00700428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5.2</w:t>
      </w:r>
      <w:r>
        <w:rPr>
          <w:rFonts w:ascii="Times New Roman" w:hAnsi="Times New Roman"/>
          <w:color w:val="333333"/>
          <w:sz w:val="24"/>
          <w:szCs w:val="24"/>
          <w:lang w:eastAsia="ru-RU"/>
        </w:rPr>
        <w:t>.</w:t>
      </w: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 Допускается оплата услуг в договорных ценах, в соответствии с конъюнктурой спроса и предложения.</w:t>
      </w:r>
    </w:p>
    <w:p w:rsidR="00776973" w:rsidRPr="00700428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5.3</w:t>
      </w:r>
      <w:r>
        <w:rPr>
          <w:rFonts w:ascii="Times New Roman" w:hAnsi="Times New Roman"/>
          <w:color w:val="333333"/>
          <w:sz w:val="24"/>
          <w:szCs w:val="24"/>
          <w:lang w:eastAsia="ru-RU"/>
        </w:rPr>
        <w:t>.</w:t>
      </w: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 Средства, полученные от оказания платных дополнительных образовательных услуг, аккумулируются на расчетном счёте в едином фонде финансовых средств, находятся в полном распоряжении образовательного учреждения и расходуются им по своему усмотрению в соответствии со сметой доходов и расходов на выплату заработной платы работникам, занятым в сфере платных дополнительных образовательных услуг.</w:t>
      </w:r>
    </w:p>
    <w:p w:rsidR="00776973" w:rsidRPr="00700428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5.4</w:t>
      </w:r>
      <w:r>
        <w:rPr>
          <w:rFonts w:ascii="Times New Roman" w:hAnsi="Times New Roman"/>
          <w:color w:val="333333"/>
          <w:sz w:val="24"/>
          <w:szCs w:val="24"/>
          <w:lang w:eastAsia="ru-RU"/>
        </w:rPr>
        <w:t>.</w:t>
      </w: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 </w:t>
      </w:r>
      <w:r>
        <w:rPr>
          <w:rFonts w:ascii="Times New Roman" w:hAnsi="Times New Roman"/>
          <w:color w:val="333333"/>
          <w:sz w:val="24"/>
          <w:szCs w:val="24"/>
          <w:lang w:eastAsia="ru-RU"/>
        </w:rPr>
        <w:t>Школа</w:t>
      </w: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 xml:space="preserve"> вправе привлекать специалистов для оказания дополнительных услуг на контрактной основе, без соблюдения условий оплаты, определенной Единой тарифной сеткой, и осуществлять оплату труда на договорной основе.</w:t>
      </w:r>
    </w:p>
    <w:p w:rsidR="00776973" w:rsidRPr="00700428" w:rsidRDefault="00776973" w:rsidP="0047243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700428">
        <w:rPr>
          <w:rFonts w:ascii="Times New Roman" w:hAnsi="Times New Roman"/>
          <w:color w:val="333333"/>
          <w:sz w:val="24"/>
          <w:szCs w:val="24"/>
          <w:lang w:eastAsia="ru-RU"/>
        </w:rPr>
        <w:t>5.5 Оплата за дополнительные услуги может производиться как наличными деньгами, так и в безналичном порядке. Полученные финансовые средства поступают в распоряжение образовательного учреждения и расходуются им самостоятельно. По соглашению сторон оплата дополнительных услуг может осуществляться за счет спонсорских средств или целевых поступлений безвозмездного характера.</w:t>
      </w:r>
    </w:p>
    <w:p w:rsidR="00776973" w:rsidRPr="00700428" w:rsidRDefault="00776973" w:rsidP="00700428">
      <w:pPr>
        <w:shd w:val="clear" w:color="auto" w:fill="FFFFFF"/>
        <w:spacing w:after="0" w:line="240" w:lineRule="auto"/>
        <w:rPr>
          <w:rFonts w:ascii="Trebuchet MS" w:hAnsi="Trebuchet MS"/>
          <w:color w:val="333333"/>
          <w:sz w:val="18"/>
          <w:szCs w:val="18"/>
          <w:lang w:eastAsia="ru-RU"/>
        </w:rPr>
      </w:pPr>
    </w:p>
    <w:p w:rsidR="00776973" w:rsidRDefault="00776973"/>
    <w:sectPr w:rsidR="00776973" w:rsidSect="00FC65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93C07"/>
    <w:rsid w:val="00472439"/>
    <w:rsid w:val="006017D9"/>
    <w:rsid w:val="00693C07"/>
    <w:rsid w:val="00700428"/>
    <w:rsid w:val="00776973"/>
    <w:rsid w:val="00910F1F"/>
    <w:rsid w:val="00E80EB1"/>
    <w:rsid w:val="00FC65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5D1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uiPriority w:val="99"/>
    <w:rsid w:val="00693C07"/>
    <w:rPr>
      <w:rFonts w:cs="Times New Roman"/>
    </w:rPr>
  </w:style>
  <w:style w:type="paragraph" w:styleId="NormalWeb">
    <w:name w:val="Normal (Web)"/>
    <w:basedOn w:val="Normal"/>
    <w:uiPriority w:val="99"/>
    <w:semiHidden/>
    <w:rsid w:val="0070042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9493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49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494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49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5</Pages>
  <Words>1439</Words>
  <Characters>8204</Characters>
  <Application>Microsoft Office Outlook</Application>
  <DocSecurity>0</DocSecurity>
  <Lines>0</Lines>
  <Paragraphs>0</Paragraphs>
  <ScaleCrop>false</ScaleCrop>
  <Company>Ya Blondinko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User</dc:creator>
  <cp:keywords/>
  <dc:description/>
  <cp:lastModifiedBy>Your User Name</cp:lastModifiedBy>
  <cp:revision>2</cp:revision>
  <dcterms:created xsi:type="dcterms:W3CDTF">2015-01-13T09:30:00Z</dcterms:created>
  <dcterms:modified xsi:type="dcterms:W3CDTF">2015-01-13T09:30:00Z</dcterms:modified>
</cp:coreProperties>
</file>